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F8C" w:rsidRDefault="00141E87" w:rsidP="00933F8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933F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59264" behindDoc="0" locked="0" layoutInCell="1" allowOverlap="1" wp14:anchorId="6C564AFD" wp14:editId="4587BBEE">
            <wp:simplePos x="0" y="0"/>
            <wp:positionH relativeFrom="column">
              <wp:posOffset>4647565</wp:posOffset>
            </wp:positionH>
            <wp:positionV relativeFrom="paragraph">
              <wp:posOffset>-333565</wp:posOffset>
            </wp:positionV>
            <wp:extent cx="1475740" cy="50419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8C" w:rsidRPr="00933F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57216" behindDoc="0" locked="0" layoutInCell="1" allowOverlap="1" wp14:anchorId="07CF3B80" wp14:editId="342A50E7">
            <wp:simplePos x="0" y="0"/>
            <wp:positionH relativeFrom="column">
              <wp:posOffset>-553085</wp:posOffset>
            </wp:positionH>
            <wp:positionV relativeFrom="paragraph">
              <wp:posOffset>-302450</wp:posOffset>
            </wp:positionV>
            <wp:extent cx="1181100" cy="4476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t="13876" r="67898" b="75070"/>
                    <a:stretch/>
                  </pic:blipFill>
                  <pic:spPr bwMode="auto">
                    <a:xfrm>
                      <a:off x="0" y="0"/>
                      <a:ext cx="118110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8C" w:rsidRPr="00933F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0" locked="0" layoutInCell="1" allowOverlap="1" wp14:anchorId="566E789F" wp14:editId="67164945">
            <wp:simplePos x="0" y="0"/>
            <wp:positionH relativeFrom="column">
              <wp:posOffset>2105025</wp:posOffset>
            </wp:positionH>
            <wp:positionV relativeFrom="paragraph">
              <wp:posOffset>-304165</wp:posOffset>
            </wp:positionV>
            <wp:extent cx="1409700" cy="10953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31750" r="62077" b="41204"/>
                    <a:stretch/>
                  </pic:blipFill>
                  <pic:spPr bwMode="auto">
                    <a:xfrm>
                      <a:off x="0" y="0"/>
                      <a:ext cx="14097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F8C" w:rsidRDefault="00933F8C" w:rsidP="00933F8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</w:p>
    <w:p w:rsidR="00933F8C" w:rsidRDefault="00933F8C" w:rsidP="00933F8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</w:p>
    <w:p w:rsidR="00F05EE8" w:rsidRPr="00141E87" w:rsidRDefault="00586D11" w:rsidP="00933F8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sz w:val="24"/>
          <w:szCs w:val="24"/>
          <w:lang w:eastAsia="pt-PT"/>
        </w:rPr>
        <w:t>T</w:t>
      </w:r>
      <w:r w:rsidR="00F05EE8" w:rsidRPr="00F05EE8">
        <w:rPr>
          <w:rFonts w:eastAsia="Times New Roman" w:cs="Times New Roman"/>
          <w:b/>
          <w:sz w:val="24"/>
          <w:szCs w:val="24"/>
          <w:lang w:eastAsia="pt-PT"/>
        </w:rPr>
        <w:t xml:space="preserve">emas analisados pela Brigada da Cantina </w:t>
      </w:r>
    </w:p>
    <w:p w:rsidR="00F05EE8" w:rsidRPr="00586D11" w:rsidRDefault="00F05EE8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>A Brigada da Cantina, composta por quatro aluno (por dia), efetuou ao longo do segundo período, de 5 de fevereiro a 5 de abril, verificações semanais dos seguintes temas:</w:t>
      </w:r>
    </w:p>
    <w:p w:rsidR="00F05EE8" w:rsidRPr="00586D11" w:rsidRDefault="00F05EE8" w:rsidP="00933F8C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- </w:t>
      </w:r>
      <w:proofErr w:type="gramStart"/>
      <w:r w:rsidRPr="00586D11">
        <w:rPr>
          <w:rFonts w:eastAsia="Times New Roman" w:cs="Times New Roman"/>
          <w:sz w:val="24"/>
          <w:szCs w:val="24"/>
          <w:lang w:eastAsia="pt-PT"/>
        </w:rPr>
        <w:t>desperdício</w:t>
      </w:r>
      <w:proofErr w:type="gramEnd"/>
      <w:r w:rsidRPr="00586D11">
        <w:rPr>
          <w:rFonts w:eastAsia="Times New Roman" w:cs="Times New Roman"/>
          <w:sz w:val="24"/>
          <w:szCs w:val="24"/>
          <w:lang w:eastAsia="pt-PT"/>
        </w:rPr>
        <w:t xml:space="preserve"> alimentar;</w:t>
      </w:r>
    </w:p>
    <w:p w:rsidR="00F05EE8" w:rsidRPr="00586D11" w:rsidRDefault="00F05EE8" w:rsidP="00933F8C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- </w:t>
      </w:r>
      <w:proofErr w:type="gramStart"/>
      <w:r w:rsidRPr="00586D11">
        <w:rPr>
          <w:rFonts w:eastAsia="Times New Roman" w:cs="Times New Roman"/>
          <w:sz w:val="24"/>
          <w:szCs w:val="24"/>
          <w:lang w:eastAsia="pt-PT"/>
        </w:rPr>
        <w:t>cor</w:t>
      </w:r>
      <w:proofErr w:type="gramEnd"/>
      <w:r w:rsidRPr="00586D11">
        <w:rPr>
          <w:rFonts w:eastAsia="Times New Roman" w:cs="Times New Roman"/>
          <w:sz w:val="24"/>
          <w:szCs w:val="24"/>
          <w:lang w:eastAsia="pt-PT"/>
        </w:rPr>
        <w:t xml:space="preserve"> dos alimentos;</w:t>
      </w:r>
    </w:p>
    <w:p w:rsidR="00F05EE8" w:rsidRPr="00586D11" w:rsidRDefault="00F05EE8" w:rsidP="00933F8C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- </w:t>
      </w:r>
      <w:proofErr w:type="gramStart"/>
      <w:r w:rsidRPr="00586D11">
        <w:rPr>
          <w:rFonts w:eastAsia="Times New Roman" w:cs="Times New Roman"/>
          <w:sz w:val="24"/>
          <w:szCs w:val="24"/>
          <w:lang w:eastAsia="pt-PT"/>
        </w:rPr>
        <w:t>higiene</w:t>
      </w:r>
      <w:proofErr w:type="gramEnd"/>
      <w:r w:rsidRPr="00586D11">
        <w:rPr>
          <w:rFonts w:eastAsia="Times New Roman" w:cs="Times New Roman"/>
          <w:sz w:val="24"/>
          <w:szCs w:val="24"/>
          <w:lang w:eastAsia="pt-PT"/>
        </w:rPr>
        <w:t xml:space="preserve"> das mãos;</w:t>
      </w:r>
    </w:p>
    <w:p w:rsidR="00F05EE8" w:rsidRPr="00586D11" w:rsidRDefault="00F05EE8" w:rsidP="00933F8C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- </w:t>
      </w:r>
      <w:proofErr w:type="gramStart"/>
      <w:r w:rsidRPr="00586D11">
        <w:rPr>
          <w:rFonts w:eastAsia="Times New Roman" w:cs="Times New Roman"/>
          <w:sz w:val="24"/>
          <w:szCs w:val="24"/>
          <w:lang w:eastAsia="pt-PT"/>
        </w:rPr>
        <w:t>níveis</w:t>
      </w:r>
      <w:proofErr w:type="gramEnd"/>
      <w:r w:rsidRPr="00586D11">
        <w:rPr>
          <w:rFonts w:eastAsia="Times New Roman" w:cs="Times New Roman"/>
          <w:sz w:val="24"/>
          <w:szCs w:val="24"/>
          <w:lang w:eastAsia="pt-PT"/>
        </w:rPr>
        <w:t xml:space="preserve"> de ruído.</w:t>
      </w:r>
    </w:p>
    <w:p w:rsidR="00F05EE8" w:rsidRPr="00F05EE8" w:rsidRDefault="00F05EE8" w:rsidP="00933F8C">
      <w:pPr>
        <w:spacing w:before="100" w:beforeAutospacing="1" w:after="100" w:afterAutospacing="1" w:line="240" w:lineRule="auto"/>
        <w:ind w:left="709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>A colaboração efetuada, além da monitorização dos temas em análise, esteve inserida no projeto de Cidadania Ativa “Mais gentileza”.</w:t>
      </w:r>
    </w:p>
    <w:p w:rsidR="00F05EE8" w:rsidRPr="00141E87" w:rsidRDefault="00586D11" w:rsidP="00586D11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sz w:val="24"/>
          <w:szCs w:val="24"/>
          <w:lang w:eastAsia="pt-PT"/>
        </w:rPr>
        <w:t>A</w:t>
      </w:r>
      <w:r w:rsidR="00F05EE8" w:rsidRPr="00141E87">
        <w:rPr>
          <w:rFonts w:eastAsia="Times New Roman" w:cs="Times New Roman"/>
          <w:b/>
          <w:sz w:val="24"/>
          <w:szCs w:val="24"/>
          <w:lang w:eastAsia="pt-PT"/>
        </w:rPr>
        <w:t xml:space="preserve">lunos </w:t>
      </w:r>
      <w:r w:rsidRPr="00141E87">
        <w:rPr>
          <w:rFonts w:eastAsia="Times New Roman" w:cs="Times New Roman"/>
          <w:b/>
          <w:sz w:val="24"/>
          <w:szCs w:val="24"/>
          <w:lang w:eastAsia="pt-PT"/>
        </w:rPr>
        <w:t>e</w:t>
      </w:r>
      <w:r w:rsidR="00F05EE8" w:rsidRPr="00141E87">
        <w:rPr>
          <w:rFonts w:eastAsia="Times New Roman" w:cs="Times New Roman"/>
          <w:b/>
          <w:sz w:val="24"/>
          <w:szCs w:val="24"/>
          <w:lang w:eastAsia="pt-PT"/>
        </w:rPr>
        <w:t>nvolvidos e distribuição de tarefas</w:t>
      </w:r>
    </w:p>
    <w:p w:rsidR="00F05EE8" w:rsidRPr="00F05EE8" w:rsidRDefault="00F05EE8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As duas turmas do 3.º ano de escolaridade, compostas por quarenta e quatro alunos, articularam entre si, de forma a constituir equipas de verificação dos parâmetros a avaliar. Diariamente, dois alunos de cada turma, por ordem alfabética, compunham a brigada, efetuando o seu trabalho entre as 12h05 e as 12h45m. </w:t>
      </w:r>
    </w:p>
    <w:p w:rsidR="00F05EE8" w:rsidRPr="00141E87" w:rsidRDefault="00586D11" w:rsidP="00586D11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sz w:val="24"/>
          <w:szCs w:val="24"/>
          <w:lang w:eastAsia="pt-PT"/>
        </w:rPr>
        <w:t>D</w:t>
      </w:r>
      <w:r w:rsidR="00F05EE8" w:rsidRPr="00141E87">
        <w:rPr>
          <w:rFonts w:eastAsia="Times New Roman" w:cs="Times New Roman"/>
          <w:b/>
          <w:sz w:val="24"/>
          <w:szCs w:val="24"/>
          <w:lang w:eastAsia="pt-PT"/>
        </w:rPr>
        <w:t>ivulgação à comunidade educativa</w:t>
      </w:r>
    </w:p>
    <w:p w:rsidR="00933F8C" w:rsidRPr="00F05EE8" w:rsidRDefault="00933F8C" w:rsidP="00933F8C">
      <w:pPr>
        <w:spacing w:before="100" w:beforeAutospacing="1" w:after="100" w:afterAutospacing="1" w:line="240" w:lineRule="auto"/>
        <w:ind w:left="708"/>
        <w:jc w:val="both"/>
        <w:rPr>
          <w:rFonts w:eastAsia="Times New Roman" w:cs="Times New Roman"/>
          <w:sz w:val="24"/>
          <w:szCs w:val="24"/>
          <w:lang w:eastAsia="pt-PT"/>
        </w:rPr>
      </w:pPr>
      <w:bookmarkStart w:id="0" w:name="_GoBack"/>
      <w:r w:rsidRPr="00586D11">
        <w:rPr>
          <w:rFonts w:eastAsia="Times New Roman" w:cs="Times New Roman"/>
          <w:sz w:val="24"/>
          <w:szCs w:val="24"/>
          <w:lang w:eastAsia="pt-PT"/>
        </w:rPr>
        <w:lastRenderedPageBreak/>
        <w:t xml:space="preserve">O projeto </w:t>
      </w:r>
      <w:proofErr w:type="spellStart"/>
      <w:r w:rsidRPr="00586D11">
        <w:rPr>
          <w:rFonts w:eastAsia="Times New Roman" w:cs="Times New Roman"/>
          <w:sz w:val="24"/>
          <w:szCs w:val="24"/>
          <w:lang w:eastAsia="pt-PT"/>
        </w:rPr>
        <w:t>Eco-Escolas</w:t>
      </w:r>
      <w:proofErr w:type="spellEnd"/>
      <w:r w:rsidRPr="00586D11">
        <w:rPr>
          <w:rFonts w:eastAsia="Times New Roman" w:cs="Times New Roman"/>
          <w:sz w:val="24"/>
          <w:szCs w:val="24"/>
          <w:lang w:eastAsia="pt-PT"/>
        </w:rPr>
        <w:t xml:space="preserve"> selecionado pelo 3.º ano foi alvo de análise nas turmas e selecionado por ir ao encontro dos seus interesses. Após a escolha da “Brigada da Cantina”, o tema foi divulgado em Assembleia de Alunos do 1.º CEB, espaço de partilha e de Cidadania, que decorre mensalmente, às sextas-feiras. </w:t>
      </w:r>
    </w:p>
    <w:bookmarkEnd w:id="0"/>
    <w:p w:rsidR="00F05EE8" w:rsidRPr="00141E87" w:rsidRDefault="00F05EE8" w:rsidP="00586D11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sz w:val="24"/>
          <w:szCs w:val="24"/>
          <w:lang w:eastAsia="pt-PT"/>
        </w:rPr>
        <w:t>Registo fotográfico</w:t>
      </w:r>
    </w:p>
    <w:p w:rsidR="00933F8C" w:rsidRDefault="00933F8C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>No decorrer das dinâmicas diárias da brigada, foram registados alguns momentos fotográficos que demonstram o empenho e envolvimento dos intervenientes.</w:t>
      </w:r>
    </w:p>
    <w:p w:rsidR="00981F2D" w:rsidRDefault="00141E87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  <w:r>
        <w:rPr>
          <w:rFonts w:eastAsia="Times New Roman" w:cs="Times New Roman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172720</wp:posOffset>
                </wp:positionV>
                <wp:extent cx="6172200" cy="1990725"/>
                <wp:effectExtent l="0" t="0" r="0" b="952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990725"/>
                          <a:chOff x="0" y="0"/>
                          <a:chExt cx="6172200" cy="1990725"/>
                        </a:xfrm>
                      </wpg:grpSpPr>
                      <pic:pic xmlns:pic="http://schemas.openxmlformats.org/drawingml/2006/picture">
                        <pic:nvPicPr>
                          <pic:cNvPr id="4" name="Imagem 4" descr="\\shares.fbb.pt\Homes$\CBB\DOCENTES\marisapaiva\Desktop\Image.pn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 descr="\\shares.fbb.pt\Homes$\CBB\DOCENTES\marisapaiva\Desktop\Image-2.png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149161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 descr="\\shares.fbb.pt\Homes$\CBB\DOCENTES\marisapaiva\Desktop\Image-1.pn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0"/>
                            <a:ext cx="149161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C:\Users\MARISA~1\AppData\Local\Temp\IMG_20190514_12341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5" t="9696"/>
                          <a:stretch/>
                        </pic:blipFill>
                        <pic:spPr bwMode="auto">
                          <a:xfrm>
                            <a:off x="4457700" y="0"/>
                            <a:ext cx="171450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6396D" id="Grupo 10" o:spid="_x0000_s1026" style="position:absolute;margin-left:4.1pt;margin-top:13.6pt;width:486pt;height:156.75pt;z-index:251668480" coordsize="61722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width:14839;height:1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">
                  <v:imagedata r:id="rId12" o:title="Image.png"/>
                  <v:path arrowok="t"/>
                </v:shape>
                <v:shape id="Imagem 8" o:spid="_x0000_s1028" type="#_x0000_t75" style="position:absolute;left:29718;width:1491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">
                  <v:imagedata r:id="rId13" o:title="Image-2.png"/>
                  <v:path arrowok="t"/>
                </v:shape>
                <v:shape id="Imagem 9" o:spid="_x0000_s1029" type="#_x0000_t75" style="position:absolute;left:14859;width:1491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">
                  <v:imagedata r:id="rId14" o:title="Image-1.png"/>
                  <v:path arrowok="t"/>
                </v:shape>
                <v:shape id="Imagem 7" o:spid="_x0000_s1030" type="#_x0000_t75" style="position:absolute;left:44577;width:17145;height:1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">
                  <v:imagedata r:id="rId15" o:title="IMG_20190514_123419" croptop="6354f" cropleft="16472f"/>
                  <v:path arrowok="t"/>
                </v:shape>
              </v:group>
            </w:pict>
          </mc:Fallback>
        </mc:AlternateContent>
      </w: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Default="00981F2D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noProof/>
          <w:sz w:val="24"/>
          <w:szCs w:val="24"/>
          <w:lang w:eastAsia="pt-PT"/>
        </w:rPr>
      </w:pPr>
    </w:p>
    <w:p w:rsidR="00981F2D" w:rsidRPr="00141E87" w:rsidRDefault="00141E87" w:rsidP="00933F8C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b/>
          <w:noProof/>
          <w:sz w:val="24"/>
          <w:szCs w:val="24"/>
          <w:lang w:eastAsia="pt-PT"/>
        </w:rPr>
      </w:pPr>
      <w:r>
        <w:rPr>
          <w:rFonts w:eastAsia="Times New Roman" w:cs="Times New Roman"/>
          <w:noProof/>
          <w:sz w:val="24"/>
          <w:szCs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0</wp:posOffset>
                </wp:positionV>
                <wp:extent cx="5862320" cy="2200910"/>
                <wp:effectExtent l="0" t="0" r="5080" b="8890"/>
                <wp:wrapTight wrapText="bothSides">
                  <wp:wrapPolygon edited="0">
                    <wp:start x="0" y="0"/>
                    <wp:lineTo x="0" y="21500"/>
                    <wp:lineTo x="21549" y="21500"/>
                    <wp:lineTo x="21549" y="0"/>
                    <wp:lineTo x="0" y="0"/>
                  </wp:wrapPolygon>
                </wp:wrapTight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2200910"/>
                          <a:chOff x="0" y="0"/>
                          <a:chExt cx="5862320" cy="2200910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C:\Users\MARISA~1\AppData\Local\Temp\IMG_20190514_12335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C:\Users\MARISA~1\AppData\Local\Temp\IMG_20190514_122736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0"/>
                            <a:ext cx="292862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5A602" id="Grupo 11" o:spid="_x0000_s1026" style="position:absolute;margin-left:4.1pt;margin-top:0;width:461.6pt;height:173.3pt;z-index:251664384" coordsize="58623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">
                <v:shape id="Imagem 5" o:spid="_x0000_s1027" type="#_x0000_t75" style="position:absolute;width:29324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">
                  <v:imagedata r:id="rId18" o:title="IMG_20190514_123350"/>
                  <v:path arrowok="t"/>
                </v:shape>
                <v:shape id="Imagem 6" o:spid="_x0000_s1028" type="#_x0000_t75" style="position:absolute;left:29337;width:29286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">
                  <v:imagedata r:id="rId19" o:title="IMG_20190514_122736"/>
                  <v:path arrowok="t"/>
                </v:shape>
                <w10:wrap type="tight"/>
              </v:group>
            </w:pict>
          </mc:Fallback>
        </mc:AlternateContent>
      </w:r>
    </w:p>
    <w:p w:rsidR="00141E87" w:rsidRPr="00141E87" w:rsidRDefault="00141E87" w:rsidP="00141E87">
      <w:pPr>
        <w:spacing w:before="100" w:beforeAutospacing="1" w:after="100" w:afterAutospacing="1" w:line="240" w:lineRule="auto"/>
        <w:ind w:left="720"/>
        <w:jc w:val="center"/>
        <w:rPr>
          <w:rFonts w:eastAsia="Times New Roman" w:cs="Times New Roman"/>
          <w:b/>
          <w:noProof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noProof/>
          <w:sz w:val="24"/>
          <w:szCs w:val="24"/>
          <w:lang w:eastAsia="pt-PT"/>
        </w:rPr>
        <w:t xml:space="preserve">Grelha </w:t>
      </w:r>
      <w:r>
        <w:rPr>
          <w:rFonts w:eastAsia="Times New Roman" w:cs="Times New Roman"/>
          <w:b/>
          <w:noProof/>
          <w:sz w:val="24"/>
          <w:szCs w:val="24"/>
          <w:lang w:eastAsia="pt-PT"/>
        </w:rPr>
        <w:t>de o</w:t>
      </w:r>
      <w:r w:rsidRPr="00141E87">
        <w:rPr>
          <w:rFonts w:eastAsia="Times New Roman" w:cs="Times New Roman"/>
          <w:b/>
          <w:noProof/>
          <w:sz w:val="24"/>
          <w:szCs w:val="24"/>
          <w:lang w:eastAsia="pt-PT"/>
        </w:rPr>
        <w:t>bservação e monitorização</w:t>
      </w:r>
    </w:p>
    <w:p w:rsidR="00586D11" w:rsidRPr="00F05EE8" w:rsidRDefault="00586D11" w:rsidP="00141E87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pt-PT"/>
        </w:rPr>
      </w:pPr>
    </w:p>
    <w:p w:rsidR="00F05EE8" w:rsidRPr="00141E87" w:rsidRDefault="00F05EE8" w:rsidP="00933F8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F05EE8">
        <w:rPr>
          <w:rFonts w:eastAsia="Times New Roman" w:cs="Times New Roman"/>
          <w:b/>
          <w:sz w:val="24"/>
          <w:szCs w:val="24"/>
          <w:lang w:eastAsia="pt-PT"/>
        </w:rPr>
        <w:t>Nº de alunos e frequência de intervenção</w:t>
      </w:r>
    </w:p>
    <w:p w:rsidR="00933F8C" w:rsidRPr="00586D11" w:rsidRDefault="00933F8C" w:rsidP="00933F8C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>Cerca de 110 alunos (entre o 2.º e 4º anos) foram envolvidos nesta dinâmica, sendo que, sendo que 44 alunos tiveram um papel ativo no desenvolvimento deste projeto, que teve um caráter semanal e decorreu ao longo de dois meses.</w:t>
      </w:r>
    </w:p>
    <w:p w:rsidR="00F05EE8" w:rsidRPr="00141E87" w:rsidRDefault="00F05EE8" w:rsidP="00933F8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pt-PT"/>
        </w:rPr>
      </w:pPr>
      <w:r w:rsidRPr="00F05EE8">
        <w:rPr>
          <w:rFonts w:eastAsia="Times New Roman" w:cs="Times New Roman"/>
          <w:b/>
          <w:sz w:val="24"/>
          <w:szCs w:val="24"/>
          <w:lang w:eastAsia="pt-PT"/>
        </w:rPr>
        <w:t xml:space="preserve">Metodologia de monitorização </w:t>
      </w:r>
    </w:p>
    <w:p w:rsidR="00933F8C" w:rsidRPr="00586D11" w:rsidRDefault="00933F8C" w:rsidP="00933F8C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sz w:val="24"/>
          <w:szCs w:val="24"/>
          <w:lang w:eastAsia="pt-PT"/>
        </w:rPr>
      </w:pPr>
      <w:r w:rsidRPr="00586D11">
        <w:rPr>
          <w:rFonts w:eastAsia="Times New Roman" w:cs="Times New Roman"/>
          <w:sz w:val="24"/>
          <w:szCs w:val="24"/>
          <w:lang w:eastAsia="pt-PT"/>
        </w:rPr>
        <w:t xml:space="preserve">Para registo das informações observadas, </w:t>
      </w:r>
      <w:r w:rsidR="00586D11" w:rsidRPr="00586D11">
        <w:rPr>
          <w:rFonts w:eastAsia="Times New Roman" w:cs="Times New Roman"/>
          <w:sz w:val="24"/>
          <w:szCs w:val="24"/>
          <w:lang w:eastAsia="pt-PT"/>
        </w:rPr>
        <w:t>foi criado uma grelha de verificação</w:t>
      </w:r>
      <w:r w:rsidRPr="00586D11">
        <w:rPr>
          <w:rFonts w:eastAsia="Times New Roman" w:cs="Times New Roman"/>
          <w:sz w:val="24"/>
          <w:szCs w:val="24"/>
          <w:lang w:eastAsia="pt-PT"/>
        </w:rPr>
        <w:t xml:space="preserve">, </w:t>
      </w:r>
      <w:r w:rsidR="00586D11" w:rsidRPr="00586D11">
        <w:rPr>
          <w:rFonts w:eastAsia="Times New Roman" w:cs="Times New Roman"/>
          <w:sz w:val="24"/>
          <w:szCs w:val="24"/>
          <w:lang w:eastAsia="pt-PT"/>
        </w:rPr>
        <w:t xml:space="preserve">abaixo apresentada, </w:t>
      </w:r>
      <w:r w:rsidRPr="00586D11">
        <w:rPr>
          <w:rFonts w:eastAsia="Times New Roman" w:cs="Times New Roman"/>
          <w:sz w:val="24"/>
          <w:szCs w:val="24"/>
          <w:lang w:eastAsia="pt-PT"/>
        </w:rPr>
        <w:t>na qual os alunos envolvidos</w:t>
      </w:r>
      <w:r w:rsidR="00586D11" w:rsidRPr="00586D11">
        <w:rPr>
          <w:rFonts w:eastAsia="Times New Roman" w:cs="Times New Roman"/>
          <w:sz w:val="24"/>
          <w:szCs w:val="24"/>
          <w:lang w:eastAsia="pt-PT"/>
        </w:rPr>
        <w:t xml:space="preserve"> efetuavam os seus registos diários.</w:t>
      </w:r>
      <w:r w:rsidRPr="00586D11">
        <w:rPr>
          <w:rFonts w:eastAsia="Times New Roman" w:cs="Times New Roman"/>
          <w:sz w:val="24"/>
          <w:szCs w:val="24"/>
          <w:lang w:eastAsia="pt-PT"/>
        </w:rPr>
        <w:t xml:space="preserve"> </w:t>
      </w:r>
    </w:p>
    <w:tbl>
      <w:tblPr>
        <w:tblStyle w:val="Tabelacomgrelha"/>
        <w:tblpPr w:leftFromText="141" w:rightFromText="141" w:vertAnchor="page" w:horzAnchor="margin" w:tblpY="5426"/>
        <w:tblW w:w="9758" w:type="dxa"/>
        <w:tblLook w:val="04A0" w:firstRow="1" w:lastRow="0" w:firstColumn="1" w:lastColumn="0" w:noHBand="0" w:noVBand="1"/>
      </w:tblPr>
      <w:tblGrid>
        <w:gridCol w:w="1428"/>
        <w:gridCol w:w="1982"/>
        <w:gridCol w:w="1707"/>
        <w:gridCol w:w="1813"/>
        <w:gridCol w:w="1420"/>
        <w:gridCol w:w="704"/>
        <w:gridCol w:w="704"/>
      </w:tblGrid>
      <w:tr w:rsidR="00586D11" w:rsidRPr="00586D11" w:rsidTr="00981F2D">
        <w:trPr>
          <w:trHeight w:val="1184"/>
        </w:trPr>
        <w:tc>
          <w:tcPr>
            <w:tcW w:w="1428" w:type="dxa"/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Semana de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___/___/____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a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___/___/____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Desperdício Alimentar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(indicar número de pratos com desperdício)</w:t>
            </w:r>
          </w:p>
        </w:tc>
        <w:tc>
          <w:tcPr>
            <w:tcW w:w="1707" w:type="dxa"/>
            <w:tcBorders>
              <w:bottom w:val="single" w:sz="4" w:space="0" w:color="auto"/>
            </w:tcBorders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Cor dos alimentos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(indicar o número de cores existentes no menu)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Higiene das mãos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(indicar número de alunos que não fez a higiene das mãos)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Níveis de ruído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(indicar número de alertas realizados durante o almoço)</w:t>
            </w:r>
          </w:p>
        </w:tc>
        <w:tc>
          <w:tcPr>
            <w:tcW w:w="1408" w:type="dxa"/>
            <w:gridSpan w:val="2"/>
            <w:tcBorders>
              <w:bottom w:val="single" w:sz="4" w:space="0" w:color="auto"/>
            </w:tcBorders>
          </w:tcPr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Alunos responsáveis</w:t>
            </w:r>
          </w:p>
          <w:p w:rsidR="00586D11" w:rsidRPr="00586D11" w:rsidRDefault="00586D11" w:rsidP="00981F2D">
            <w:pPr>
              <w:jc w:val="center"/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(assinar um aluno de cada turma por dia)</w:t>
            </w:r>
          </w:p>
        </w:tc>
      </w:tr>
      <w:tr w:rsidR="00586D11" w:rsidRPr="00586D11" w:rsidTr="00981F2D">
        <w:trPr>
          <w:trHeight w:val="268"/>
        </w:trPr>
        <w:tc>
          <w:tcPr>
            <w:tcW w:w="1428" w:type="dxa"/>
          </w:tcPr>
          <w:p w:rsidR="00586D11" w:rsidRPr="00586D11" w:rsidRDefault="00586D11" w:rsidP="00981F2D">
            <w:pPr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Segunda-feira</w:t>
            </w:r>
          </w:p>
        </w:tc>
        <w:tc>
          <w:tcPr>
            <w:tcW w:w="1982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707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813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420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  <w:shd w:val="clear" w:color="auto" w:fill="FFFFFF" w:themeFill="background1"/>
          </w:tcPr>
          <w:p w:rsidR="00586D11" w:rsidRPr="00586D11" w:rsidRDefault="00586D11" w:rsidP="00981F2D">
            <w:pPr>
              <w:jc w:val="center"/>
            </w:pPr>
          </w:p>
        </w:tc>
      </w:tr>
      <w:tr w:rsidR="00586D11" w:rsidRPr="00586D11" w:rsidTr="00981F2D">
        <w:trPr>
          <w:trHeight w:val="282"/>
        </w:trPr>
        <w:tc>
          <w:tcPr>
            <w:tcW w:w="1428" w:type="dxa"/>
          </w:tcPr>
          <w:p w:rsidR="00586D11" w:rsidRPr="00586D11" w:rsidRDefault="00586D11" w:rsidP="00981F2D">
            <w:pPr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Terça-feira</w:t>
            </w:r>
          </w:p>
        </w:tc>
        <w:tc>
          <w:tcPr>
            <w:tcW w:w="1982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707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813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420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</w:tr>
      <w:tr w:rsidR="00586D11" w:rsidRPr="00586D11" w:rsidTr="00981F2D">
        <w:trPr>
          <w:trHeight w:val="268"/>
        </w:trPr>
        <w:tc>
          <w:tcPr>
            <w:tcW w:w="1428" w:type="dxa"/>
          </w:tcPr>
          <w:p w:rsidR="00586D11" w:rsidRPr="00586D11" w:rsidRDefault="00586D11" w:rsidP="00981F2D">
            <w:pPr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Quarta-feira</w:t>
            </w:r>
          </w:p>
        </w:tc>
        <w:tc>
          <w:tcPr>
            <w:tcW w:w="1982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707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813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420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</w:tr>
      <w:tr w:rsidR="00586D11" w:rsidRPr="00586D11" w:rsidTr="00981F2D">
        <w:trPr>
          <w:trHeight w:val="282"/>
        </w:trPr>
        <w:tc>
          <w:tcPr>
            <w:tcW w:w="1428" w:type="dxa"/>
          </w:tcPr>
          <w:p w:rsidR="00586D11" w:rsidRPr="00586D11" w:rsidRDefault="00586D11" w:rsidP="00981F2D">
            <w:pPr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Quinta-feira</w:t>
            </w:r>
          </w:p>
        </w:tc>
        <w:tc>
          <w:tcPr>
            <w:tcW w:w="1982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707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813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420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</w:tr>
      <w:tr w:rsidR="00586D11" w:rsidRPr="00586D11" w:rsidTr="00981F2D">
        <w:trPr>
          <w:trHeight w:val="268"/>
        </w:trPr>
        <w:tc>
          <w:tcPr>
            <w:tcW w:w="1428" w:type="dxa"/>
          </w:tcPr>
          <w:p w:rsidR="00586D11" w:rsidRPr="00586D11" w:rsidRDefault="00586D11" w:rsidP="00981F2D">
            <w:pPr>
              <w:rPr>
                <w:sz w:val="18"/>
                <w:szCs w:val="18"/>
              </w:rPr>
            </w:pPr>
            <w:r w:rsidRPr="00586D11">
              <w:rPr>
                <w:sz w:val="18"/>
                <w:szCs w:val="18"/>
              </w:rPr>
              <w:t>Sexta-feira</w:t>
            </w:r>
          </w:p>
        </w:tc>
        <w:tc>
          <w:tcPr>
            <w:tcW w:w="1982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707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813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1420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  <w:tc>
          <w:tcPr>
            <w:tcW w:w="704" w:type="dxa"/>
          </w:tcPr>
          <w:p w:rsidR="00586D11" w:rsidRPr="00586D11" w:rsidRDefault="00586D11" w:rsidP="00981F2D">
            <w:pPr>
              <w:jc w:val="center"/>
            </w:pPr>
          </w:p>
        </w:tc>
      </w:tr>
    </w:tbl>
    <w:p w:rsidR="00586D11" w:rsidRPr="00141E87" w:rsidRDefault="00F05EE8" w:rsidP="00BB0E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pt-PT"/>
        </w:rPr>
      </w:pPr>
      <w:r w:rsidRPr="00F05EE8">
        <w:rPr>
          <w:rFonts w:eastAsia="Times New Roman" w:cs="Times New Roman"/>
          <w:b/>
          <w:sz w:val="24"/>
          <w:szCs w:val="24"/>
          <w:lang w:eastAsia="pt-PT"/>
        </w:rPr>
        <w:t>Estratégias de comunicação de divulgação da</w:t>
      </w:r>
      <w:r w:rsidR="00586D11" w:rsidRPr="00141E87">
        <w:rPr>
          <w:rFonts w:eastAsia="Times New Roman" w:cs="Times New Roman"/>
          <w:b/>
          <w:sz w:val="24"/>
          <w:szCs w:val="24"/>
          <w:lang w:eastAsia="pt-PT"/>
        </w:rPr>
        <w:t xml:space="preserve"> atividade e dos resultados, na </w:t>
      </w:r>
      <w:r w:rsidRPr="00F05EE8">
        <w:rPr>
          <w:rFonts w:eastAsia="Times New Roman" w:cs="Times New Roman"/>
          <w:b/>
          <w:sz w:val="24"/>
          <w:szCs w:val="24"/>
          <w:lang w:eastAsia="pt-PT"/>
        </w:rPr>
        <w:t xml:space="preserve">escola </w:t>
      </w:r>
    </w:p>
    <w:p w:rsidR="00586D11" w:rsidRDefault="00586D11" w:rsidP="00586D11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>
        <w:rPr>
          <w:rFonts w:eastAsia="Times New Roman" w:cs="Times New Roman"/>
          <w:sz w:val="24"/>
          <w:szCs w:val="24"/>
          <w:lang w:eastAsia="pt-PT"/>
        </w:rPr>
        <w:t xml:space="preserve">Na primeira Assembleia de Alunos do 1.º CEB do 2.º período foram divulgados todos os projetos e atividades a desenvolver no âmbito do </w:t>
      </w:r>
      <w:proofErr w:type="spellStart"/>
      <w:r>
        <w:rPr>
          <w:rFonts w:eastAsia="Times New Roman" w:cs="Times New Roman"/>
          <w:sz w:val="24"/>
          <w:szCs w:val="24"/>
          <w:lang w:eastAsia="pt-PT"/>
        </w:rPr>
        <w:t>Eco-Escolas</w:t>
      </w:r>
      <w:proofErr w:type="spellEnd"/>
      <w:r>
        <w:rPr>
          <w:rFonts w:eastAsia="Times New Roman" w:cs="Times New Roman"/>
          <w:sz w:val="24"/>
          <w:szCs w:val="24"/>
          <w:lang w:eastAsia="pt-PT"/>
        </w:rPr>
        <w:t xml:space="preserve">, no presente ano letivo, por todas as turmas. </w:t>
      </w:r>
    </w:p>
    <w:p w:rsidR="00586D11" w:rsidRPr="00F05EE8" w:rsidRDefault="00586D11" w:rsidP="00586D11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pt-PT"/>
        </w:rPr>
      </w:pPr>
      <w:r>
        <w:rPr>
          <w:rFonts w:eastAsia="Times New Roman" w:cs="Times New Roman"/>
          <w:sz w:val="24"/>
          <w:szCs w:val="24"/>
          <w:lang w:eastAsia="pt-PT"/>
        </w:rPr>
        <w:lastRenderedPageBreak/>
        <w:t xml:space="preserve">Nos 2.º e 3.º períodos foram implementados os projetos e, na Assembleia de alunos do mês de maio, foram apresentados os resultados obtidos e analisados </w:t>
      </w:r>
      <w:r w:rsidR="00BE2C0B">
        <w:rPr>
          <w:rFonts w:eastAsia="Times New Roman" w:cs="Times New Roman"/>
          <w:sz w:val="24"/>
          <w:szCs w:val="24"/>
          <w:lang w:eastAsia="pt-PT"/>
        </w:rPr>
        <w:t>pelo terceiro ano.</w:t>
      </w:r>
      <w:r>
        <w:rPr>
          <w:rFonts w:eastAsia="Times New Roman" w:cs="Times New Roman"/>
          <w:sz w:val="24"/>
          <w:szCs w:val="24"/>
          <w:lang w:eastAsia="pt-PT"/>
        </w:rPr>
        <w:t xml:space="preserve"> </w:t>
      </w:r>
      <w:r w:rsidR="00BE2C0B">
        <w:rPr>
          <w:rFonts w:eastAsia="Times New Roman" w:cs="Times New Roman"/>
          <w:sz w:val="24"/>
          <w:szCs w:val="24"/>
          <w:lang w:eastAsia="pt-PT"/>
        </w:rPr>
        <w:t xml:space="preserve">Esta </w:t>
      </w:r>
      <w:r>
        <w:rPr>
          <w:rFonts w:eastAsia="Times New Roman" w:cs="Times New Roman"/>
          <w:sz w:val="24"/>
          <w:szCs w:val="24"/>
          <w:lang w:eastAsia="pt-PT"/>
        </w:rPr>
        <w:t>a</w:t>
      </w:r>
      <w:r w:rsidR="00BE2C0B">
        <w:rPr>
          <w:rFonts w:eastAsia="Times New Roman" w:cs="Times New Roman"/>
          <w:sz w:val="24"/>
          <w:szCs w:val="24"/>
          <w:lang w:eastAsia="pt-PT"/>
        </w:rPr>
        <w:t>nálise pretendeu</w:t>
      </w:r>
      <w:r>
        <w:rPr>
          <w:rFonts w:eastAsia="Times New Roman" w:cs="Times New Roman"/>
          <w:sz w:val="24"/>
          <w:szCs w:val="24"/>
          <w:lang w:eastAsia="pt-PT"/>
        </w:rPr>
        <w:t xml:space="preserve"> </w:t>
      </w:r>
      <w:r w:rsidR="00BE2C0B">
        <w:rPr>
          <w:rFonts w:eastAsia="Times New Roman" w:cs="Times New Roman"/>
          <w:sz w:val="24"/>
          <w:szCs w:val="24"/>
          <w:lang w:eastAsia="pt-PT"/>
        </w:rPr>
        <w:t>demonstrar</w:t>
      </w:r>
      <w:r>
        <w:rPr>
          <w:rFonts w:eastAsia="Times New Roman" w:cs="Times New Roman"/>
          <w:sz w:val="24"/>
          <w:szCs w:val="24"/>
          <w:lang w:eastAsia="pt-PT"/>
        </w:rPr>
        <w:t xml:space="preserve"> </w:t>
      </w:r>
      <w:r w:rsidR="00BE2C0B">
        <w:rPr>
          <w:rFonts w:eastAsia="Times New Roman" w:cs="Times New Roman"/>
          <w:sz w:val="24"/>
          <w:szCs w:val="24"/>
          <w:lang w:eastAsia="pt-PT"/>
        </w:rPr>
        <w:t>aos alunos</w:t>
      </w:r>
      <w:r>
        <w:rPr>
          <w:rFonts w:eastAsia="Times New Roman" w:cs="Times New Roman"/>
          <w:sz w:val="24"/>
          <w:szCs w:val="24"/>
          <w:lang w:eastAsia="pt-PT"/>
        </w:rPr>
        <w:t xml:space="preserve"> algumas atitudes e comportamentos que ocorrem no período de almoço,</w:t>
      </w:r>
      <w:r w:rsidR="00BE2C0B">
        <w:rPr>
          <w:rFonts w:eastAsia="Times New Roman" w:cs="Times New Roman"/>
          <w:sz w:val="24"/>
          <w:szCs w:val="24"/>
          <w:lang w:eastAsia="pt-PT"/>
        </w:rPr>
        <w:t xml:space="preserve"> que devem ser otimizadas,</w:t>
      </w:r>
      <w:r>
        <w:rPr>
          <w:rFonts w:eastAsia="Times New Roman" w:cs="Times New Roman"/>
          <w:sz w:val="24"/>
          <w:szCs w:val="24"/>
          <w:lang w:eastAsia="pt-PT"/>
        </w:rPr>
        <w:t xml:space="preserve"> sensibilizando os presentes para a importância de hábitos de higiene alimentar saudável em contexto escolar.</w:t>
      </w:r>
    </w:p>
    <w:p w:rsidR="00BE2C0B" w:rsidRPr="00141E87" w:rsidRDefault="00BE2C0B" w:rsidP="00BE2C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sz w:val="24"/>
          <w:szCs w:val="24"/>
          <w:lang w:eastAsia="pt-PT"/>
        </w:rPr>
        <w:t>Conclusões</w:t>
      </w:r>
    </w:p>
    <w:p w:rsidR="00616AFB" w:rsidRDefault="00BE2C0B" w:rsidP="00BE2C0B">
      <w:pPr>
        <w:ind w:left="708"/>
        <w:jc w:val="both"/>
      </w:pPr>
      <w:r>
        <w:t>Com a presença dos elementos da brigada no refeitório, constatou-se uma alteração de atitudes por parte dos alunos, uma vez que diariamente cada um deles mostrava preocupação em cumprir com as temáticas avaliadas.</w:t>
      </w:r>
    </w:p>
    <w:p w:rsidR="00BE2C0B" w:rsidRDefault="00BE2C0B" w:rsidP="00BE2C0B">
      <w:pPr>
        <w:ind w:left="708"/>
        <w:jc w:val="both"/>
      </w:pPr>
      <w:r>
        <w:t>O desperdício alimentar tornou-se menos evidente, a higiene das mãos foi o aspeto que teve mais impacto, todos os alunos se preocuparam em higienizar as mãos antes do almoço e os níveis de ruído diminuíram, apesar de continuar a haver conversas próprias desta faixa etária e das condições do espeço físico.</w:t>
      </w:r>
    </w:p>
    <w:p w:rsidR="00BE2C0B" w:rsidRDefault="00BE2C0B" w:rsidP="00BE2C0B">
      <w:pPr>
        <w:ind w:left="708"/>
        <w:jc w:val="both"/>
      </w:pPr>
      <w:r>
        <w:t>No que concerne à cor dos alimentos, foi uma variável que se manteve uma vez que os pratos mantêm uma composição colorida e, daí, saudável.</w:t>
      </w:r>
    </w:p>
    <w:p w:rsidR="00141E87" w:rsidRDefault="00141E87" w:rsidP="00BE2C0B">
      <w:pPr>
        <w:ind w:left="708"/>
        <w:jc w:val="both"/>
      </w:pPr>
    </w:p>
    <w:p w:rsidR="00141E87" w:rsidRPr="00141E87" w:rsidRDefault="00141E87" w:rsidP="00141E87">
      <w:pPr>
        <w:spacing w:before="100" w:beforeAutospacing="1" w:after="100" w:afterAutospacing="1" w:line="240" w:lineRule="auto"/>
        <w:ind w:left="720"/>
        <w:jc w:val="right"/>
        <w:rPr>
          <w:rFonts w:eastAsia="Times New Roman" w:cs="Times New Roman"/>
          <w:b/>
          <w:noProof/>
          <w:sz w:val="24"/>
          <w:szCs w:val="24"/>
          <w:lang w:eastAsia="pt-PT"/>
        </w:rPr>
      </w:pPr>
      <w:r w:rsidRPr="00141E87">
        <w:rPr>
          <w:rFonts w:eastAsia="Times New Roman" w:cs="Times New Roman"/>
          <w:b/>
          <w:noProof/>
          <w:sz w:val="24"/>
          <w:szCs w:val="24"/>
          <w:lang w:eastAsia="pt-PT"/>
        </w:rPr>
        <w:t>Projeto desenvolvido por:</w:t>
      </w:r>
    </w:p>
    <w:p w:rsidR="00141E87" w:rsidRDefault="00141E87" w:rsidP="00141E87">
      <w:pPr>
        <w:spacing w:before="100" w:beforeAutospacing="1" w:after="100" w:afterAutospacing="1" w:line="240" w:lineRule="auto"/>
        <w:ind w:left="720"/>
        <w:jc w:val="right"/>
        <w:rPr>
          <w:rFonts w:eastAsia="Times New Roman" w:cs="Times New Roman"/>
          <w:noProof/>
          <w:sz w:val="24"/>
          <w:szCs w:val="24"/>
          <w:lang w:eastAsia="pt-PT"/>
        </w:rPr>
      </w:pPr>
      <w:r>
        <w:rPr>
          <w:rFonts w:eastAsia="Times New Roman" w:cs="Times New Roman"/>
          <w:noProof/>
          <w:sz w:val="24"/>
          <w:szCs w:val="24"/>
          <w:lang w:eastAsia="pt-PT"/>
        </w:rPr>
        <w:t>Alunos do 3.º A e 3.º B do Colégio Bissaya Barreto</w:t>
      </w:r>
    </w:p>
    <w:p w:rsidR="00141E87" w:rsidRDefault="00141E87" w:rsidP="00141E87">
      <w:pPr>
        <w:spacing w:before="100" w:beforeAutospacing="1" w:after="100" w:afterAutospacing="1" w:line="240" w:lineRule="auto"/>
        <w:ind w:left="720"/>
        <w:jc w:val="right"/>
        <w:rPr>
          <w:rFonts w:eastAsia="Times New Roman" w:cs="Times New Roman"/>
          <w:noProof/>
          <w:sz w:val="24"/>
          <w:szCs w:val="24"/>
          <w:lang w:eastAsia="pt-PT"/>
        </w:rPr>
      </w:pPr>
      <w:r>
        <w:rPr>
          <w:rFonts w:eastAsia="Times New Roman" w:cs="Times New Roman"/>
          <w:noProof/>
          <w:sz w:val="24"/>
          <w:szCs w:val="24"/>
          <w:lang w:eastAsia="pt-PT"/>
        </w:rPr>
        <w:t>15/05/2019</w:t>
      </w:r>
    </w:p>
    <w:p w:rsidR="00141E87" w:rsidRPr="00586D11" w:rsidRDefault="00141E87" w:rsidP="00BE2C0B">
      <w:pPr>
        <w:ind w:left="708"/>
        <w:jc w:val="both"/>
      </w:pPr>
    </w:p>
    <w:sectPr w:rsidR="00141E87" w:rsidRPr="00586D11" w:rsidSect="00981F2D">
      <w:pgSz w:w="11906" w:h="16838"/>
      <w:pgMar w:top="993" w:right="141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C16B07"/>
    <w:multiLevelType w:val="hybridMultilevel"/>
    <w:tmpl w:val="56E633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37AD4"/>
    <w:multiLevelType w:val="multilevel"/>
    <w:tmpl w:val="E804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E8"/>
    <w:rsid w:val="00141E87"/>
    <w:rsid w:val="00472EBF"/>
    <w:rsid w:val="004A7E20"/>
    <w:rsid w:val="00586D11"/>
    <w:rsid w:val="00730677"/>
    <w:rsid w:val="00933F8C"/>
    <w:rsid w:val="00981F2D"/>
    <w:rsid w:val="00BE2C0B"/>
    <w:rsid w:val="00F0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3FA74-7EF0-440E-A883-CA29DB4C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3">
    <w:name w:val="heading 3"/>
    <w:basedOn w:val="Normal"/>
    <w:link w:val="Cabealho3Carter"/>
    <w:uiPriority w:val="9"/>
    <w:qFormat/>
    <w:rsid w:val="00F05E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Cabealho4">
    <w:name w:val="heading 4"/>
    <w:basedOn w:val="Normal"/>
    <w:link w:val="Cabealho4Carter"/>
    <w:uiPriority w:val="9"/>
    <w:qFormat/>
    <w:rsid w:val="00F05EE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3Carter">
    <w:name w:val="Cabeçalho 3 Caráter"/>
    <w:basedOn w:val="Tipodeletrapredefinidodopargrafo"/>
    <w:link w:val="Cabealho3"/>
    <w:uiPriority w:val="9"/>
    <w:rsid w:val="00F05EE8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F05EE8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F05E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F05E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86D11"/>
    <w:pPr>
      <w:ind w:left="720"/>
      <w:contextualSpacing/>
    </w:pPr>
  </w:style>
  <w:style w:type="table" w:styleId="Tabelacomgrelha">
    <w:name w:val="Table Grid"/>
    <w:basedOn w:val="Tabelanormal"/>
    <w:uiPriority w:val="39"/>
    <w:rsid w:val="00586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1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516F7439</Template>
  <TotalTime>0</TotalTime>
  <Pages>3</Pages>
  <Words>587</Words>
  <Characters>3173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Santos Paiva</dc:creator>
  <cp:keywords/>
  <dc:description/>
  <cp:lastModifiedBy>Maria J. Rodrigues</cp:lastModifiedBy>
  <cp:revision>2</cp:revision>
  <dcterms:created xsi:type="dcterms:W3CDTF">2019-05-14T17:23:00Z</dcterms:created>
  <dcterms:modified xsi:type="dcterms:W3CDTF">2019-05-14T17:23:00Z</dcterms:modified>
</cp:coreProperties>
</file>